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46C" w:rsidRDefault="00E0346C" w:rsidP="007B3AE8">
      <w:pPr>
        <w:pStyle w:val="Formatolibre"/>
        <w:ind w:left="0"/>
        <w:rPr>
          <w:b/>
          <w:i/>
          <w:u w:val="single"/>
        </w:rPr>
      </w:pPr>
    </w:p>
    <w:p w:rsidR="00E0346C" w:rsidRPr="007B3AE8" w:rsidRDefault="00E0346C" w:rsidP="007B3AE8">
      <w:pPr>
        <w:pStyle w:val="Formatolibre"/>
        <w:ind w:left="0"/>
        <w:jc w:val="center"/>
        <w:rPr>
          <w:b/>
          <w:i/>
          <w:u w:val="single"/>
        </w:rPr>
        <w:sectPr w:rsidR="00E0346C" w:rsidRPr="007B3AE8">
          <w:headerReference w:type="even" r:id="rId6"/>
          <w:headerReference w:type="default" r:id="rId7"/>
          <w:footerReference w:type="even" r:id="rId8"/>
          <w:footerReference w:type="default" r:id="rId9"/>
          <w:headerReference w:type="first" r:id="rId10"/>
          <w:pgSz w:w="11900" w:h="16840"/>
          <w:pgMar w:top="1134" w:right="1701" w:bottom="1134" w:left="1701" w:header="567" w:footer="567" w:gutter="0"/>
          <w:cols w:space="708"/>
          <w:docGrid w:linePitch="360"/>
        </w:sectPr>
      </w:pPr>
      <w:r>
        <w:rPr>
          <w:b/>
          <w:i/>
          <w:u w:val="single"/>
        </w:rPr>
        <w:t>H</w:t>
      </w:r>
      <w:r w:rsidRPr="00826A6F">
        <w:rPr>
          <w:b/>
          <w:i/>
          <w:u w:val="single"/>
        </w:rPr>
        <w:t>OJA DE INSCRIPCIÓN</w:t>
      </w:r>
    </w:p>
    <w:tbl>
      <w:tblPr>
        <w:tblpPr w:leftFromText="141" w:rightFromText="141" w:vertAnchor="text" w:horzAnchor="page" w:tblpX="1412" w:tblpY="540"/>
        <w:tblOverlap w:val="never"/>
        <w:tblW w:w="9785" w:type="dxa"/>
        <w:tblBorders>
          <w:bottom w:val="single" w:sz="4" w:space="0" w:color="auto"/>
        </w:tblBorders>
        <w:tblLayout w:type="fixed"/>
        <w:tblCellMar>
          <w:left w:w="70" w:type="dxa"/>
          <w:right w:w="70" w:type="dxa"/>
        </w:tblCellMar>
        <w:tblLook w:val="0000"/>
      </w:tblPr>
      <w:tblGrid>
        <w:gridCol w:w="3756"/>
        <w:gridCol w:w="962"/>
        <w:gridCol w:w="1839"/>
        <w:gridCol w:w="3215"/>
        <w:gridCol w:w="13"/>
      </w:tblGrid>
      <w:tr w:rsidR="00E0346C" w:rsidRPr="00E137AC">
        <w:trPr>
          <w:gridAfter w:val="3"/>
          <w:wAfter w:w="5067" w:type="dxa"/>
          <w:trHeight w:val="734"/>
        </w:trPr>
        <w:tc>
          <w:tcPr>
            <w:tcW w:w="4718" w:type="dxa"/>
            <w:gridSpan w:val="2"/>
            <w:vAlign w:val="center"/>
          </w:tcPr>
          <w:p w:rsidR="00E0346C" w:rsidRDefault="00E0346C" w:rsidP="001938BB">
            <w:pPr>
              <w:pStyle w:val="Formatolibre"/>
              <w:ind w:left="0"/>
            </w:pPr>
            <w:r>
              <w:t xml:space="preserve">FECHA: </w:t>
            </w:r>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346C" w:rsidRPr="00E137AC">
        <w:trPr>
          <w:gridAfter w:val="3"/>
          <w:wAfter w:w="5067" w:type="dxa"/>
          <w:trHeight w:val="539"/>
        </w:trPr>
        <w:tc>
          <w:tcPr>
            <w:tcW w:w="4718" w:type="dxa"/>
            <w:gridSpan w:val="2"/>
            <w:vAlign w:val="center"/>
          </w:tcPr>
          <w:p w:rsidR="00E0346C" w:rsidRDefault="00E0346C" w:rsidP="001938BB">
            <w:pPr>
              <w:pStyle w:val="Formatolibre"/>
            </w:pPr>
            <w:r>
              <w:t xml:space="preserve">CURSO: </w:t>
            </w:r>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346C" w:rsidRPr="00E137AC">
        <w:trPr>
          <w:gridAfter w:val="1"/>
          <w:wAfter w:w="13" w:type="dxa"/>
          <w:trHeight w:val="561"/>
        </w:trPr>
        <w:tc>
          <w:tcPr>
            <w:tcW w:w="4718" w:type="dxa"/>
            <w:gridSpan w:val="2"/>
            <w:vAlign w:val="center"/>
          </w:tcPr>
          <w:p w:rsidR="00E0346C" w:rsidRPr="00DD4A7E" w:rsidRDefault="00E0346C" w:rsidP="001938BB">
            <w:pPr>
              <w:pStyle w:val="Formatolibre"/>
            </w:pPr>
            <w:r>
              <w:t>NOMBRE:</w:t>
            </w:r>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054" w:type="dxa"/>
            <w:gridSpan w:val="2"/>
            <w:vAlign w:val="center"/>
          </w:tcPr>
          <w:p w:rsidR="00E0346C" w:rsidRPr="00E137AC" w:rsidRDefault="00E0346C" w:rsidP="001938BB">
            <w:pPr>
              <w:rPr>
                <w:rFonts w:ascii="Helvetica" w:hAnsi="Helvetica"/>
              </w:rPr>
            </w:pPr>
            <w:r w:rsidRPr="00E137AC">
              <w:rPr>
                <w:rFonts w:ascii="Helvetica" w:hAnsi="Helvetica"/>
              </w:rPr>
              <w:t>APELLIDOS:</w:t>
            </w:r>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346C" w:rsidRPr="00E137AC">
        <w:trPr>
          <w:gridAfter w:val="1"/>
          <w:wAfter w:w="13" w:type="dxa"/>
          <w:trHeight w:val="569"/>
        </w:trPr>
        <w:tc>
          <w:tcPr>
            <w:tcW w:w="4718" w:type="dxa"/>
            <w:gridSpan w:val="2"/>
            <w:vAlign w:val="center"/>
          </w:tcPr>
          <w:p w:rsidR="00E0346C" w:rsidRPr="00DD4A7E" w:rsidRDefault="00E0346C" w:rsidP="009649F3">
            <w:pPr>
              <w:pStyle w:val="Formatolibre"/>
              <w:ind w:left="0"/>
            </w:pPr>
            <w:r w:rsidRPr="00DD4A7E">
              <w:t>FECHA DE NACIMIENTO:</w:t>
            </w:r>
            <w:bookmarkStart w:id="0" w:name="Texto20"/>
            <w:r>
              <w:fldChar w:fldCharType="begin">
                <w:ffData>
                  <w:name w:val=""/>
                  <w:enabled/>
                  <w:calcOnExit w:val="0"/>
                  <w:textInput>
                    <w:type w:val="date"/>
                    <w:format w:val="dd/MM/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c>
          <w:tcPr>
            <w:tcW w:w="1839" w:type="dxa"/>
            <w:vAlign w:val="center"/>
          </w:tcPr>
          <w:p w:rsidR="00E0346C" w:rsidRPr="00E137AC" w:rsidRDefault="00E0346C" w:rsidP="009649F3">
            <w:pPr>
              <w:rPr>
                <w:rFonts w:ascii="Helvetica" w:hAnsi="Helvetica"/>
              </w:rPr>
            </w:pPr>
            <w:r w:rsidRPr="00E137AC">
              <w:rPr>
                <w:rFonts w:ascii="Helvetica" w:hAnsi="Helvetica"/>
              </w:rPr>
              <w:t xml:space="preserve">EDAD: </w:t>
            </w:r>
            <w:bookmarkStart w:id="1" w:name="Texto5"/>
            <w:r w:rsidRPr="00E137AC">
              <w:rPr>
                <w:rFonts w:ascii="Helvetica" w:hAnsi="Helvetica"/>
              </w:rPr>
              <w:fldChar w:fldCharType="begin">
                <w:ffData>
                  <w:name w:val="Texto5"/>
                  <w:enabled/>
                  <w:calcOnExit w:val="0"/>
                  <w:textInput>
                    <w:type w:val="number"/>
                    <w:maxLength w:val="2"/>
                    <w:format w:val="0"/>
                  </w:textInput>
                </w:ffData>
              </w:fldChar>
            </w:r>
            <w:r w:rsidRPr="00E137AC">
              <w:rPr>
                <w:rFonts w:ascii="Helvetica" w:hAnsi="Helvetica"/>
              </w:rPr>
              <w:instrText xml:space="preserve"> FORMTEXT </w:instrText>
            </w:r>
            <w:r w:rsidRPr="00E137AC">
              <w:rPr>
                <w:rFonts w:ascii="Helvetica" w:hAnsi="Helvetica"/>
              </w:rPr>
            </w:r>
            <w:r w:rsidRPr="00E137AC">
              <w:rPr>
                <w:rFonts w:ascii="Helvetica" w:hAnsi="Helvetica"/>
              </w:rPr>
              <w:fldChar w:fldCharType="separate"/>
            </w:r>
            <w:r>
              <w:rPr>
                <w:rFonts w:ascii="Helvetica" w:hAnsi="Helvetica"/>
                <w:noProof/>
              </w:rPr>
              <w:t> </w:t>
            </w:r>
            <w:r>
              <w:rPr>
                <w:rFonts w:ascii="Helvetica" w:hAnsi="Helvetica"/>
                <w:noProof/>
              </w:rPr>
              <w:t> </w:t>
            </w:r>
            <w:r w:rsidRPr="00E137AC">
              <w:rPr>
                <w:rFonts w:ascii="Helvetica" w:hAnsi="Helvetica"/>
              </w:rPr>
              <w:fldChar w:fldCharType="end"/>
            </w:r>
            <w:bookmarkEnd w:id="1"/>
          </w:p>
        </w:tc>
        <w:tc>
          <w:tcPr>
            <w:tcW w:w="3215" w:type="dxa"/>
            <w:vAlign w:val="center"/>
          </w:tcPr>
          <w:p w:rsidR="00E0346C" w:rsidRPr="00E137AC" w:rsidRDefault="00E0346C" w:rsidP="001938BB">
            <w:pPr>
              <w:rPr>
                <w:rFonts w:ascii="Helvetica" w:hAnsi="Helvetica"/>
              </w:rPr>
            </w:pPr>
            <w:r w:rsidRPr="00E137AC">
              <w:rPr>
                <w:rFonts w:ascii="Helvetica" w:hAnsi="Helvetica"/>
              </w:rPr>
              <w:t xml:space="preserve">DNI: </w:t>
            </w:r>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346C" w:rsidRPr="00E137AC">
        <w:trPr>
          <w:gridAfter w:val="1"/>
          <w:wAfter w:w="13" w:type="dxa"/>
          <w:trHeight w:val="563"/>
        </w:trPr>
        <w:tc>
          <w:tcPr>
            <w:tcW w:w="9772" w:type="dxa"/>
            <w:gridSpan w:val="4"/>
            <w:vAlign w:val="center"/>
          </w:tcPr>
          <w:p w:rsidR="00E0346C" w:rsidRPr="00DD4A7E" w:rsidRDefault="00E0346C" w:rsidP="009649F3">
            <w:pPr>
              <w:pStyle w:val="Formatolibre"/>
            </w:pPr>
            <w:r w:rsidRPr="00DD4A7E">
              <w:t>DIRECCIÓN:</w:t>
            </w:r>
            <w:bookmarkStart w:id="2" w:name="Texto31"/>
            <w:r>
              <w:fldChar w:fldCharType="begin">
                <w:ffData>
                  <w:name w:val="Texto31"/>
                  <w:enabled/>
                  <w:calcOnExit w:val="0"/>
                  <w:textInput>
                    <w:maxLength w:val="1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E0346C" w:rsidRPr="00E137AC">
        <w:trPr>
          <w:gridAfter w:val="1"/>
          <w:wAfter w:w="13" w:type="dxa"/>
          <w:trHeight w:val="429"/>
        </w:trPr>
        <w:tc>
          <w:tcPr>
            <w:tcW w:w="9772" w:type="dxa"/>
            <w:gridSpan w:val="4"/>
            <w:vAlign w:val="center"/>
          </w:tcPr>
          <w:p w:rsidR="00E0346C" w:rsidRPr="00DD4A7E" w:rsidRDefault="00E0346C" w:rsidP="009649F3">
            <w:pPr>
              <w:pStyle w:val="Formatolibre"/>
            </w:pPr>
            <w:r w:rsidRPr="00DD4A7E">
              <w:t>POBLACIÓN:</w:t>
            </w:r>
            <w:bookmarkStart w:id="3" w:name="Texto22"/>
            <w:r>
              <w:fldChar w:fldCharType="begin">
                <w:ffData>
                  <w:name w:val="Texto22"/>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E0346C" w:rsidRPr="00E137AC">
        <w:tblPrEx>
          <w:tblCellMar>
            <w:left w:w="108" w:type="dxa"/>
            <w:right w:w="108" w:type="dxa"/>
          </w:tblCellMar>
          <w:tblLook w:val="00A0"/>
        </w:tblPrEx>
        <w:trPr>
          <w:gridAfter w:val="1"/>
          <w:wAfter w:w="13" w:type="dxa"/>
          <w:trHeight w:val="563"/>
        </w:trPr>
        <w:tc>
          <w:tcPr>
            <w:tcW w:w="4718" w:type="dxa"/>
            <w:gridSpan w:val="2"/>
            <w:vAlign w:val="center"/>
          </w:tcPr>
          <w:p w:rsidR="00E0346C" w:rsidRPr="00DD4A7E" w:rsidRDefault="00E0346C" w:rsidP="009649F3">
            <w:pPr>
              <w:pStyle w:val="Formatolibre"/>
            </w:pPr>
            <w:r w:rsidRPr="00DD4A7E">
              <w:t xml:space="preserve">PROVINCIA: </w:t>
            </w:r>
            <w:bookmarkStart w:id="4" w:name="Texto23"/>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5054" w:type="dxa"/>
            <w:gridSpan w:val="2"/>
            <w:vAlign w:val="center"/>
          </w:tcPr>
          <w:p w:rsidR="00E0346C" w:rsidRPr="00DD4A7E" w:rsidRDefault="00E0346C" w:rsidP="009649F3">
            <w:pPr>
              <w:pStyle w:val="Formatolibre"/>
            </w:pPr>
            <w:r w:rsidRPr="00DD4A7E">
              <w:t xml:space="preserve">CÓDIGO POSTAL: </w:t>
            </w:r>
            <w:bookmarkStart w:id="5" w:name="Texto24"/>
            <w:r>
              <w:fldChar w:fldCharType="begin">
                <w:ffData>
                  <w:name w:val="Texto24"/>
                  <w:enabled/>
                  <w:calcOnExit w:val="0"/>
                  <w:textInput>
                    <w:type w:val="number"/>
                    <w:maxLength w:val="5"/>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E0346C" w:rsidRPr="00E137AC">
        <w:tblPrEx>
          <w:tblCellMar>
            <w:left w:w="108" w:type="dxa"/>
            <w:right w:w="108" w:type="dxa"/>
          </w:tblCellMar>
          <w:tblLook w:val="00A0"/>
        </w:tblPrEx>
        <w:trPr>
          <w:gridAfter w:val="1"/>
          <w:wAfter w:w="13" w:type="dxa"/>
          <w:trHeight w:val="570"/>
        </w:trPr>
        <w:tc>
          <w:tcPr>
            <w:tcW w:w="3756" w:type="dxa"/>
            <w:vAlign w:val="center"/>
          </w:tcPr>
          <w:p w:rsidR="00E0346C" w:rsidRPr="00DD4A7E" w:rsidRDefault="00E0346C" w:rsidP="001938BB">
            <w:pPr>
              <w:pStyle w:val="Formatolibre"/>
            </w:pPr>
            <w:r w:rsidRPr="00DD4A7E">
              <w:t>TELÉFONO:</w:t>
            </w:r>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16" w:type="dxa"/>
            <w:gridSpan w:val="3"/>
            <w:vAlign w:val="center"/>
          </w:tcPr>
          <w:p w:rsidR="00E0346C" w:rsidRPr="00DD4A7E" w:rsidRDefault="00E0346C" w:rsidP="001938BB">
            <w:pPr>
              <w:pStyle w:val="Formatolibre"/>
            </w:pPr>
            <w:r w:rsidRPr="00DD4A7E">
              <w:t xml:space="preserve">E-MAIL: </w:t>
            </w:r>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346C" w:rsidRPr="00E137AC">
        <w:tblPrEx>
          <w:tblCellMar>
            <w:left w:w="108" w:type="dxa"/>
            <w:right w:w="108" w:type="dxa"/>
          </w:tblCellMar>
          <w:tblLook w:val="00A0"/>
        </w:tblPrEx>
        <w:trPr>
          <w:gridAfter w:val="1"/>
          <w:wAfter w:w="13" w:type="dxa"/>
          <w:trHeight w:val="565"/>
        </w:trPr>
        <w:tc>
          <w:tcPr>
            <w:tcW w:w="3756" w:type="dxa"/>
            <w:vAlign w:val="center"/>
          </w:tcPr>
          <w:p w:rsidR="00E0346C" w:rsidRPr="00DD4A7E" w:rsidRDefault="00E0346C" w:rsidP="001938BB">
            <w:pPr>
              <w:pStyle w:val="Formatolibre"/>
            </w:pPr>
            <w:r>
              <w:t xml:space="preserve">FEDERADO: </w:t>
            </w:r>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16" w:type="dxa"/>
            <w:gridSpan w:val="3"/>
            <w:vAlign w:val="center"/>
          </w:tcPr>
          <w:p w:rsidR="00E0346C" w:rsidRPr="00DD4A7E" w:rsidRDefault="00E0346C" w:rsidP="001938BB">
            <w:pPr>
              <w:pStyle w:val="Formatolibre"/>
            </w:pPr>
            <w:r w:rsidRPr="00DD4A7E">
              <w:t xml:space="preserve">CLUB AL QUE PERTENECE: </w:t>
            </w:r>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346C"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620"/>
        </w:trPr>
        <w:tc>
          <w:tcPr>
            <w:tcW w:w="9785" w:type="dxa"/>
            <w:gridSpan w:val="5"/>
            <w:tcBorders>
              <w:top w:val="nil"/>
              <w:left w:val="nil"/>
              <w:bottom w:val="nil"/>
              <w:right w:val="nil"/>
            </w:tcBorders>
          </w:tcPr>
          <w:p w:rsidR="00E0346C" w:rsidRDefault="00E0346C" w:rsidP="00D14258">
            <w:pPr>
              <w:pStyle w:val="Formatolibre"/>
            </w:pPr>
          </w:p>
        </w:tc>
      </w:tr>
      <w:tr w:rsidR="00E0346C"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351"/>
        </w:trPr>
        <w:tc>
          <w:tcPr>
            <w:tcW w:w="9785" w:type="dxa"/>
            <w:gridSpan w:val="5"/>
            <w:tcBorders>
              <w:top w:val="nil"/>
              <w:left w:val="nil"/>
              <w:bottom w:val="nil"/>
              <w:right w:val="nil"/>
            </w:tcBorders>
            <w:vAlign w:val="center"/>
          </w:tcPr>
          <w:p w:rsidR="00E0346C" w:rsidRDefault="00E0346C" w:rsidP="00D14258">
            <w:pPr>
              <w:pStyle w:val="Formatolibre"/>
            </w:pPr>
            <w:r>
              <w:t>HA REALIZADO ALGÚN OTRO CURSO:</w:t>
            </w:r>
          </w:p>
        </w:tc>
      </w:tr>
      <w:tr w:rsidR="00E0346C"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1072"/>
        </w:trPr>
        <w:tc>
          <w:tcPr>
            <w:tcW w:w="9785" w:type="dxa"/>
            <w:gridSpan w:val="5"/>
            <w:tcBorders>
              <w:top w:val="nil"/>
              <w:left w:val="nil"/>
              <w:bottom w:val="nil"/>
              <w:right w:val="nil"/>
            </w:tcBorders>
            <w:vAlign w:val="center"/>
          </w:tcPr>
          <w:p w:rsidR="00E0346C" w:rsidRDefault="00E0346C" w:rsidP="009649F3">
            <w:pPr>
              <w:pStyle w:val="Formatolibre"/>
            </w:pPr>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346C"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374"/>
        </w:trPr>
        <w:tc>
          <w:tcPr>
            <w:tcW w:w="9785" w:type="dxa"/>
            <w:gridSpan w:val="5"/>
            <w:tcBorders>
              <w:top w:val="nil"/>
              <w:left w:val="nil"/>
              <w:bottom w:val="nil"/>
              <w:right w:val="nil"/>
            </w:tcBorders>
            <w:vAlign w:val="center"/>
          </w:tcPr>
          <w:p w:rsidR="00E0346C" w:rsidRDefault="00E0346C" w:rsidP="00D14258">
            <w:pPr>
              <w:pStyle w:val="Formatolibre"/>
            </w:pPr>
            <w:r>
              <w:t xml:space="preserve">PROBLEMAS MÉDICOS A DESTACAR (indicar si sufre algún tipo de patología que pueda afectar a la práctica del deporte): </w:t>
            </w:r>
          </w:p>
        </w:tc>
      </w:tr>
      <w:tr w:rsidR="00E0346C"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1138"/>
        </w:trPr>
        <w:tc>
          <w:tcPr>
            <w:tcW w:w="9785" w:type="dxa"/>
            <w:gridSpan w:val="5"/>
            <w:tcBorders>
              <w:top w:val="nil"/>
              <w:left w:val="nil"/>
              <w:bottom w:val="nil"/>
              <w:right w:val="nil"/>
            </w:tcBorders>
            <w:vAlign w:val="center"/>
          </w:tcPr>
          <w:p w:rsidR="00E0346C" w:rsidRDefault="00E0346C" w:rsidP="009649F3">
            <w:pPr>
              <w:pStyle w:val="Formatolibre"/>
            </w:pPr>
            <w:r>
              <w:fldChar w:fldCharType="begin">
                <w:ffData>
                  <w:name w:val="Texto23"/>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346C"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356"/>
        </w:trPr>
        <w:tc>
          <w:tcPr>
            <w:tcW w:w="9785" w:type="dxa"/>
            <w:gridSpan w:val="5"/>
            <w:tcBorders>
              <w:top w:val="nil"/>
              <w:left w:val="nil"/>
              <w:bottom w:val="nil"/>
              <w:right w:val="nil"/>
            </w:tcBorders>
            <w:vAlign w:val="center"/>
          </w:tcPr>
          <w:p w:rsidR="00E0346C" w:rsidRDefault="00E0346C" w:rsidP="00D14258">
            <w:pPr>
              <w:pStyle w:val="Formatolibre"/>
            </w:pPr>
            <w:r>
              <w:t>EXPERIENCIA EN MONTAÑA (resumir las escaladas y/o ascensiones más representativas):</w:t>
            </w:r>
          </w:p>
        </w:tc>
      </w:tr>
      <w:tr w:rsidR="00E0346C" w:rsidRPr="00E137AC">
        <w:tblPrEx>
          <w:tblBorders>
            <w:top w:val="single" w:sz="4" w:space="0" w:color="auto"/>
            <w:left w:val="single" w:sz="4" w:space="0" w:color="auto"/>
            <w:right w:val="single" w:sz="4" w:space="0" w:color="auto"/>
            <w:insideH w:val="single" w:sz="4" w:space="0" w:color="auto"/>
            <w:insideV w:val="single" w:sz="4" w:space="0" w:color="auto"/>
          </w:tblBorders>
        </w:tblPrEx>
        <w:trPr>
          <w:trHeight w:val="1124"/>
        </w:trPr>
        <w:tc>
          <w:tcPr>
            <w:tcW w:w="9785" w:type="dxa"/>
            <w:gridSpan w:val="5"/>
            <w:tcBorders>
              <w:top w:val="nil"/>
              <w:left w:val="nil"/>
              <w:bottom w:val="nil"/>
              <w:right w:val="nil"/>
            </w:tcBorders>
            <w:vAlign w:val="center"/>
          </w:tcPr>
          <w:p w:rsidR="00E0346C" w:rsidRDefault="00E0346C" w:rsidP="008E2FD1">
            <w:pPr>
              <w:pStyle w:val="Formatolibre"/>
            </w:pPr>
            <w:r>
              <w:fldChar w:fldCharType="begin">
                <w:ffData>
                  <w:name w:val=""/>
                  <w:enabled/>
                  <w:calcOnExit w:val="0"/>
                  <w:textInput>
                    <w:maxLength w:val="2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Start w:id="6" w:name="_GoBack"/>
            <w:bookmarkEnd w:id="6"/>
          </w:p>
        </w:tc>
      </w:tr>
    </w:tbl>
    <w:p w:rsidR="00E0346C" w:rsidRDefault="00E0346C" w:rsidP="007B3AE8"/>
    <w:p w:rsidR="00E0346C" w:rsidRDefault="00E0346C" w:rsidP="007B3AE8">
      <w:r>
        <w:rPr>
          <w:noProof/>
          <w:lang w:val="es-ES" w:eastAsia="es-ES"/>
        </w:rPr>
        <w:pict>
          <v:shapetype id="_x0000_t202" coordsize="21600,21600" o:spt="202" path="m,l,21600r21600,l21600,xe">
            <v:stroke joinstyle="miter"/>
            <v:path gradientshapeok="t" o:connecttype="rect"/>
          </v:shapetype>
          <v:shape id="Cuadro de texto 2" o:spid="_x0000_s1035" type="#_x0000_t202" style="position:absolute;margin-left:10.35pt;margin-top:559.55pt;width:459pt;height:109.7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" filled="f" stroked="f">
            <v:textbox style="mso-next-textbox:#Cuadro de texto 2">
              <w:txbxContent>
                <w:p w:rsidR="00E0346C" w:rsidRPr="007B3AE8" w:rsidRDefault="00E0346C" w:rsidP="007B3AE8">
                  <w:pPr>
                    <w:jc w:val="both"/>
                    <w:rPr>
                      <w:sz w:val="16"/>
                      <w:szCs w:val="16"/>
                    </w:rPr>
                  </w:pPr>
                  <w:r w:rsidRPr="007B3AE8">
                    <w:rPr>
                      <w:sz w:val="16"/>
                      <w:szCs w:val="16"/>
                    </w:rPr>
                    <w:t>En cumplimiento del artículo 5 de la Ley Orgánica 15/1999, le informamos de que los datos personales recogidos en este documento,</w:t>
                  </w:r>
                  <w:r>
                    <w:rPr>
                      <w:sz w:val="16"/>
                      <w:szCs w:val="16"/>
                    </w:rPr>
                    <w:t xml:space="preserve"> y las fotografías obtenidas durante las actividades,</w:t>
                  </w:r>
                  <w:r w:rsidRPr="007B3AE8">
                    <w:rPr>
                      <w:sz w:val="16"/>
                      <w:szCs w:val="16"/>
                    </w:rPr>
                    <w:t xml:space="preserve"> serán incorporados a un Fichero de Datos de Carácter Personal titularidad de la Federación Vizcaína de Montaña, como responsable del fichero</w:t>
                  </w:r>
                  <w:r>
                    <w:rPr>
                      <w:sz w:val="16"/>
                      <w:szCs w:val="16"/>
                    </w:rPr>
                    <w:t>,</w:t>
                  </w:r>
                  <w:r w:rsidRPr="007B3AE8">
                    <w:rPr>
                      <w:sz w:val="16"/>
                      <w:szCs w:val="16"/>
                    </w:rPr>
                    <w:t xml:space="preserve"> con la finalidad de prestarle los servicios</w:t>
                  </w:r>
                  <w:r w:rsidRPr="00E137AC">
                    <w:rPr>
                      <w:color w:val="0D0D0D"/>
                      <w:sz w:val="16"/>
                      <w:szCs w:val="16"/>
                    </w:rPr>
                    <w:t xml:space="preserve">de remitirle información sobre otros cursos futuros,utilizar las fotografías para publicar noticias en medios </w:t>
                  </w:r>
                  <w:r w:rsidRPr="007B3AE8">
                    <w:rPr>
                      <w:sz w:val="16"/>
                      <w:szCs w:val="16"/>
                    </w:rPr>
                    <w:t xml:space="preserve">y que una </w:t>
                  </w:r>
                  <w:r>
                    <w:rPr>
                      <w:sz w:val="16"/>
                      <w:szCs w:val="16"/>
                    </w:rPr>
                    <w:t xml:space="preserve">vez </w:t>
                  </w:r>
                  <w:r w:rsidRPr="007B3AE8">
                    <w:rPr>
                      <w:sz w:val="16"/>
                      <w:szCs w:val="16"/>
                    </w:rPr>
                    <w:t>finalizad</w:t>
                  </w:r>
                  <w:r>
                    <w:rPr>
                      <w:sz w:val="16"/>
                      <w:szCs w:val="16"/>
                    </w:rPr>
                    <w:t xml:space="preserve">a la actividad, </w:t>
                  </w:r>
                  <w:r w:rsidRPr="007B3AE8">
                    <w:rPr>
                      <w:sz w:val="16"/>
                      <w:szCs w:val="16"/>
                    </w:rPr>
                    <w:t>garantiza al titular de los datos el ejercicio de los derechos, de acceso, rectificación, cancelación y oposición de los datos que le conciernen, debiendo para ello dirigirse mediante comunicación escrita al domicilio situado en la calle Martin Barúa Picaza nº 27 4ª planta CP 48003. En cualquier caso, el titular de los datos resulta informado y consiente en la conservación de dichos datos</w:t>
                  </w:r>
                  <w:r>
                    <w:rPr>
                      <w:sz w:val="16"/>
                      <w:szCs w:val="16"/>
                    </w:rPr>
                    <w:t xml:space="preserve"> y fotografías</w:t>
                  </w:r>
                  <w:r w:rsidRPr="007B3AE8">
                    <w:rPr>
                      <w:sz w:val="16"/>
                      <w:szCs w:val="16"/>
                    </w:rPr>
                    <w:t xml:space="preserve"> bajo las debidas condiciones de seguridad y deber de secreto, por el periodo que resulte necesario para la finalidad para la que son recabados.</w:t>
                  </w:r>
                </w:p>
                <w:p w:rsidR="00E0346C" w:rsidRPr="007B3AE8" w:rsidRDefault="00E0346C">
                  <w:pPr>
                    <w:rPr>
                      <w:sz w:val="16"/>
                      <w:szCs w:val="16"/>
                    </w:rPr>
                  </w:pPr>
                </w:p>
              </w:txbxContent>
            </v:textbox>
            <w10:wrap type="square"/>
          </v:shape>
        </w:pict>
      </w:r>
    </w:p>
    <w:sectPr w:rsidR="00E0346C" w:rsidSect="007B3AE8">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46C" w:rsidRDefault="00E0346C">
      <w:pPr>
        <w:spacing w:after="0" w:line="240" w:lineRule="auto"/>
      </w:pPr>
      <w:r>
        <w:separator/>
      </w:r>
    </w:p>
  </w:endnote>
  <w:endnote w:type="continuationSeparator" w:id="1">
    <w:p w:rsidR="00E0346C" w:rsidRDefault="00E034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46C" w:rsidRDefault="00E0346C">
    <w:pPr>
      <w:pStyle w:val="Cabeceraypie"/>
    </w:pPr>
    <w:r>
      <w:t>FEDERACIÓN VIZCAINA DE MONTAÑA</w:t>
    </w:r>
    <w:r>
      <w:tab/>
      <w:t>Martin Barua Picaza 27. 4ªpta. Bilbao.</w:t>
    </w:r>
  </w:p>
  <w:p w:rsidR="00E0346C" w:rsidRDefault="00E0346C">
    <w:pPr>
      <w:pStyle w:val="Cabeceraypie"/>
      <w:rPr>
        <w:rFonts w:ascii="Times New Roman" w:hAnsi="Times New Roman"/>
        <w:color w:val="auto"/>
        <w:lang w:val="es-ES"/>
      </w:rPr>
    </w:pPr>
    <w:r>
      <w:t>BIZKAIKO MENDIZALE FEDERAZIOA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46C" w:rsidRDefault="00E0346C">
    <w:pPr>
      <w:pStyle w:val="Cabeceraypie"/>
    </w:pPr>
    <w:r>
      <w:t>FEDERACIÓN VIZCAINA DE MONTAÑA</w:t>
    </w:r>
    <w:r>
      <w:tab/>
      <w:t>Martin Barua Picaza 27. 4ªpta. Bilbao.</w:t>
    </w:r>
  </w:p>
  <w:p w:rsidR="00E0346C" w:rsidRDefault="00E0346C">
    <w:pPr>
      <w:pStyle w:val="Cabeceraypie"/>
      <w:rPr>
        <w:rFonts w:ascii="Times New Roman" w:hAnsi="Times New Roman"/>
        <w:color w:val="auto"/>
        <w:lang w:val="es-ES"/>
      </w:rPr>
    </w:pPr>
    <w:r>
      <w:t>BIZKAIKO MENDIZALE FEDERAZIOA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46C" w:rsidRDefault="00E0346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46C" w:rsidRDefault="00E0346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46C" w:rsidRDefault="00E0346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46C" w:rsidRDefault="00E0346C">
      <w:pPr>
        <w:spacing w:after="0" w:line="240" w:lineRule="auto"/>
      </w:pPr>
      <w:r>
        <w:separator/>
      </w:r>
    </w:p>
  </w:footnote>
  <w:footnote w:type="continuationSeparator" w:id="1">
    <w:p w:rsidR="00E0346C" w:rsidRDefault="00E034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46C" w:rsidRDefault="00E0346C">
    <w:pPr>
      <w:pStyle w:val="Cabeceraypie"/>
      <w:jc w:val="right"/>
      <w:rPr>
        <w:sz w:val="18"/>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714" o:spid="_x0000_s2049" type="#_x0000_t75" style="position:absolute;left:0;text-align:left;margin-left:0;margin-top:0;width:481.1pt;height:475.3pt;z-index:-251658752;mso-position-horizontal:center;mso-position-horizontal-relative:margin;mso-position-vertical:center;mso-position-vertical-relative:margin" o:allowincell="f">
          <v:imagedata r:id="rId1" o:title=""/>
          <w10:wrap anchorx="margin" anchory="margin"/>
        </v:shape>
      </w:pict>
    </w:r>
    <w:r>
      <w:rPr>
        <w:sz w:val="18"/>
      </w:rPr>
      <w:t>FEDERACIÓN VIZCAINA DE MONTAÑA</w:t>
    </w:r>
  </w:p>
  <w:p w:rsidR="00E0346C" w:rsidRDefault="00E0346C">
    <w:pPr>
      <w:pStyle w:val="Cabeceraypie"/>
      <w:jc w:val="right"/>
      <w:rPr>
        <w:rFonts w:ascii="Times New Roman" w:hAnsi="Times New Roman"/>
        <w:color w:val="auto"/>
        <w:lang w:val="es-ES"/>
      </w:rPr>
    </w:pPr>
    <w:r>
      <w:rPr>
        <w:sz w:val="18"/>
      </w:rPr>
      <w:t>BIZKAIKO MENDIZALE FEDERAZIOA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46C" w:rsidRDefault="00E0346C" w:rsidP="00252172">
    <w:pPr>
      <w:pStyle w:val="Cabeceraypie"/>
      <w:tabs>
        <w:tab w:val="left" w:pos="2575"/>
        <w:tab w:val="left" w:pos="5311"/>
      </w:tabs>
      <w:rPr>
        <w:sz w:val="18"/>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715" o:spid="_x0000_s2050" type="#_x0000_t75" style="position:absolute;margin-left:0;margin-top:0;width:481.1pt;height:475.3pt;z-index:-251657728;mso-position-horizontal:center;mso-position-horizontal-relative:margin;mso-position-vertical:center;mso-position-vertical-relative:margin" o:allowincell="f">
          <v:imagedata r:id="rId1" o:title=""/>
          <w10:wrap anchorx="margin" anchory="margin"/>
        </v:shape>
      </w:pict>
    </w:r>
    <w:r>
      <w:rPr>
        <w:noProof/>
        <w:lang w:val="es-ES"/>
      </w:rPr>
      <w:pict>
        <v:shape id="_x0000_s2051" style="position:absolute;margin-left:28.25pt;margin-top:20.1pt;width:181.75pt;height:37pt;z-index:-251660800;mso-position-horizontal-relative:page;mso-position-vertical-relative:page" coordsize="21600,21600" o:spt="100" adj="0,,0" path="" strokeweight="1pt">
          <v:stroke joinstyle="round"/>
          <v:imagedata r:id="rId2"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w10:wrap anchorx="page" anchory="page"/>
        </v:shape>
      </w:pict>
    </w:r>
    <w:r>
      <w:rPr>
        <w:noProof/>
        <w:lang w:val="es-ES"/>
      </w:rPr>
      <w:pict>
        <v:shape id="_x0000_s2052" style="position:absolute;margin-left:324.85pt;margin-top:13.85pt;width:33.4pt;height:50pt;z-index:-251661824;mso-position-horizontal-relative:page;mso-position-vertical-relative:page" coordsize="21600,21600" o:spt="100" adj="0,,0" path="" strokeweight="1pt">
          <v:stroke joinstyle="round"/>
          <v:imagedata r:id="rId3" o:title=""/>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segments" o:connectlocs="@44,@45;@48,@49;@46,@47;@17,@18;@24,@25;@15,@16" textboxrect="3163,3163,18437,18437"/>
          <v:handles>
            <v:h position="@3,#0" polar="10800,10800"/>
            <v:h position="#2,#1" polar="10800,10800" radiusrange="0,10800"/>
          </v:handles>
          <w10:wrap anchorx="page" anchory="page"/>
        </v:shape>
      </w:pict>
    </w:r>
    <w:r>
      <w:rPr>
        <w:sz w:val="18"/>
      </w:rPr>
      <w:tab/>
    </w:r>
    <w:r>
      <w:rPr>
        <w:noProof/>
        <w:lang w:val="es-ES"/>
      </w:rPr>
      <w:pict>
        <v:shape id="Imagen 6" o:spid="_x0000_s2053" type="#_x0000_t75" style="position:absolute;margin-left:220.05pt;margin-top:11.7pt;width:33.4pt;height:50pt;z-index:-251654656;visibility:visible;mso-position-horizontal-relative:page;mso-position-vertical-relative:page" filled="t" stroked="t" strokeweight="1pt">
          <v:stroke joinstyle="round"/>
          <v:imagedata r:id="rId3" o:title=""/>
          <o:lock v:ext="edit" aspectratio="f"/>
          <w10:wrap anchorx="page" anchory="page"/>
        </v:shape>
      </w:pict>
    </w:r>
    <w:r>
      <w:rPr>
        <w:sz w:val="18"/>
      </w:rPr>
      <w:tab/>
    </w:r>
    <w:r>
      <w:rPr>
        <w:sz w:val="18"/>
      </w:rPr>
      <w:tab/>
      <w:t>FEDERACIÓN VIZCAINA DE MONTAÑA</w:t>
    </w:r>
  </w:p>
  <w:p w:rsidR="00E0346C" w:rsidRDefault="00E0346C" w:rsidP="00B62F8E">
    <w:pPr>
      <w:pStyle w:val="Cabeceraypie"/>
      <w:tabs>
        <w:tab w:val="left" w:pos="5040"/>
      </w:tabs>
      <w:jc w:val="right"/>
      <w:rPr>
        <w:rFonts w:ascii="Times New Roman" w:hAnsi="Times New Roman"/>
        <w:color w:val="auto"/>
        <w:lang w:val="es-ES"/>
      </w:rPr>
    </w:pPr>
    <w:r>
      <w:rPr>
        <w:sz w:val="18"/>
      </w:rPr>
      <w:tab/>
      <w:t>BIZKAIKO MENDIZALE FEDERAZIOA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46C" w:rsidRDefault="00E0346C">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713" o:spid="_x0000_s2054" type="#_x0000_t75" style="position:absolute;margin-left:0;margin-top:0;width:481.1pt;height:475.3pt;z-index:-251659776;mso-position-horizontal:center;mso-position-horizontal-relative:margin;mso-position-vertical:center;mso-position-vertical-relative:margin" o:allowincell="f">
          <v:imagedata r:id="rId1" o:titl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46C" w:rsidRDefault="00E0346C">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717" o:spid="_x0000_s2055" type="#_x0000_t75" style="position:absolute;margin-left:0;margin-top:0;width:481.1pt;height:475.3pt;z-index:-251662848;mso-position-horizontal:center;mso-position-horizontal-relative:margin;mso-position-vertical:center;mso-position-vertical-relative:margin" o:allowincell="f">
          <v:imagedata r:id="rId1" o:titl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46C" w:rsidRDefault="00E0346C">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718" o:spid="_x0000_s2056" type="#_x0000_t75" style="position:absolute;margin-left:0;margin-top:0;width:481.1pt;height:475.3pt;z-index:-251656704;mso-position-horizontal:center;mso-position-horizontal-relative:margin;mso-position-vertical:center;mso-position-vertical-relative:margin" o:allowincell="f">
          <v:imagedata r:id="rId1" o:title=""/>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46C" w:rsidRDefault="00E0346C">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12716" o:spid="_x0000_s2057" type="#_x0000_t75" style="position:absolute;margin-left:0;margin-top:0;width:481.1pt;height:475.3pt;z-index:-251655680;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hyphenationZone w:val="425"/>
  <w:characterSpacingControl w:val="doNotCompress"/>
  <w:hdrShapeDefaults>
    <o:shapedefaults v:ext="edit" spidmax="2058"/>
    <o:shapelayout v:ext="edit">
      <o:idmap v:ext="edit" data="2"/>
    </o:shapelayout>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4258"/>
    <w:rsid w:val="00085147"/>
    <w:rsid w:val="00090A6F"/>
    <w:rsid w:val="000A446B"/>
    <w:rsid w:val="000B1DA0"/>
    <w:rsid w:val="001303CB"/>
    <w:rsid w:val="001332AE"/>
    <w:rsid w:val="001938BB"/>
    <w:rsid w:val="00252172"/>
    <w:rsid w:val="002A5371"/>
    <w:rsid w:val="002B70A5"/>
    <w:rsid w:val="002F568E"/>
    <w:rsid w:val="0059595A"/>
    <w:rsid w:val="005D4DA3"/>
    <w:rsid w:val="005E4B0A"/>
    <w:rsid w:val="007B22ED"/>
    <w:rsid w:val="007B3AE8"/>
    <w:rsid w:val="007E2BAD"/>
    <w:rsid w:val="00826A6F"/>
    <w:rsid w:val="008E2FD1"/>
    <w:rsid w:val="00907797"/>
    <w:rsid w:val="009649F3"/>
    <w:rsid w:val="009710CB"/>
    <w:rsid w:val="00A12373"/>
    <w:rsid w:val="00B62F8E"/>
    <w:rsid w:val="00D14258"/>
    <w:rsid w:val="00D349D0"/>
    <w:rsid w:val="00D81720"/>
    <w:rsid w:val="00D92C4E"/>
    <w:rsid w:val="00DD4A7E"/>
    <w:rsid w:val="00DD4F93"/>
    <w:rsid w:val="00E0346C"/>
    <w:rsid w:val="00E137AC"/>
    <w:rsid w:val="00E25DCD"/>
    <w:rsid w:val="00E824F6"/>
    <w:rsid w:val="00FB3BE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AE8"/>
    <w:pPr>
      <w:spacing w:after="200" w:line="276" w:lineRule="auto"/>
    </w:pPr>
    <w:rPr>
      <w:lang w:val="es-ES_tradnl"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beceraypie">
    <w:name w:val="Cabecera y pie"/>
    <w:autoRedefine/>
    <w:uiPriority w:val="99"/>
    <w:rsid w:val="00D14258"/>
    <w:pPr>
      <w:tabs>
        <w:tab w:val="right" w:pos="9632"/>
      </w:tabs>
    </w:pPr>
    <w:rPr>
      <w:rFonts w:ascii="Helvetica" w:hAnsi="Helvetica"/>
      <w:color w:val="000000"/>
      <w:sz w:val="20"/>
      <w:szCs w:val="20"/>
      <w:lang w:val="es-ES_tradnl"/>
    </w:rPr>
  </w:style>
  <w:style w:type="paragraph" w:customStyle="1" w:styleId="Formatolibre">
    <w:name w:val="Formato libre"/>
    <w:autoRedefine/>
    <w:uiPriority w:val="99"/>
    <w:rsid w:val="00D1425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
    </w:pPr>
    <w:rPr>
      <w:rFonts w:ascii="Helvetica" w:hAnsi="Helvetica"/>
      <w:color w:val="000000"/>
      <w:sz w:val="24"/>
      <w:szCs w:val="20"/>
      <w:lang w:val="es-ES_tradnl"/>
    </w:rPr>
  </w:style>
  <w:style w:type="paragraph" w:styleId="Footer">
    <w:name w:val="footer"/>
    <w:basedOn w:val="Normal"/>
    <w:link w:val="FooterChar"/>
    <w:uiPriority w:val="99"/>
    <w:rsid w:val="007B3AE8"/>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7B3AE8"/>
    <w:rPr>
      <w:rFonts w:eastAsia="Times New Roman" w:cs="Times New Roman"/>
      <w:sz w:val="22"/>
      <w:szCs w:val="22"/>
      <w:lang w:eastAsia="en-US"/>
    </w:rPr>
  </w:style>
  <w:style w:type="paragraph" w:styleId="BalloonText">
    <w:name w:val="Balloon Text"/>
    <w:basedOn w:val="Normal"/>
    <w:link w:val="BalloonTextChar"/>
    <w:uiPriority w:val="99"/>
    <w:semiHidden/>
    <w:rsid w:val="002F568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2F568E"/>
    <w:rPr>
      <w:rFonts w:ascii="Lucida Grande" w:hAnsi="Lucida Grande" w:cs="Times New Roman"/>
      <w:sz w:val="18"/>
      <w:szCs w:val="18"/>
      <w:lang w:val="es-ES_tradnl"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TotalTime>
  <Pages>1</Pages>
  <Words>121</Words>
  <Characters>668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 Gómez</dc:creator>
  <cp:keywords/>
  <dc:description/>
  <cp:lastModifiedBy>Jorge</cp:lastModifiedBy>
  <cp:revision>18</cp:revision>
  <dcterms:created xsi:type="dcterms:W3CDTF">2017-11-28T17:40:00Z</dcterms:created>
  <dcterms:modified xsi:type="dcterms:W3CDTF">2018-12-27T08:40:00Z</dcterms:modified>
</cp:coreProperties>
</file>